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Handzettel-Layouttabelle"/>
      </w:tblPr>
      <w:tblGrid>
        <w:gridCol w:w="6960"/>
        <w:gridCol w:w="2786"/>
      </w:tblGrid>
      <w:tr w:rsidR="00EC0073" w:rsidRPr="00C767AA" w:rsidTr="00B50BC1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shd w:val="clear" w:color="auto" w:fill="EFEFEF" w:themeFill="accent2" w:themeFillTint="33"/>
            <w:tcMar>
              <w:top w:w="360" w:type="dxa"/>
              <w:left w:w="72" w:type="dxa"/>
              <w:right w:w="576" w:type="dxa"/>
            </w:tcMar>
          </w:tcPr>
          <w:p w:rsidR="009968E6" w:rsidRPr="00423CDD" w:rsidRDefault="009968E6" w:rsidP="009968E6">
            <w:pPr>
              <w:pStyle w:val="Titel"/>
              <w:jc w:val="center"/>
              <w:rPr>
                <w:sz w:val="64"/>
                <w:szCs w:val="64"/>
              </w:rPr>
            </w:pPr>
            <w:r w:rsidRPr="00423CDD">
              <w:rPr>
                <w:sz w:val="64"/>
                <w:szCs w:val="64"/>
              </w:rPr>
              <w:t>Willkommen zum</w:t>
            </w:r>
          </w:p>
          <w:p w:rsidR="009968E6" w:rsidRPr="00423CDD" w:rsidRDefault="009968E6" w:rsidP="009968E6">
            <w:pPr>
              <w:rPr>
                <w:sz w:val="64"/>
                <w:szCs w:val="64"/>
              </w:rPr>
            </w:pPr>
            <w:bookmarkStart w:id="0" w:name="_GoBack"/>
            <w:bookmarkEnd w:id="0"/>
          </w:p>
          <w:p w:rsidR="00772F94" w:rsidRPr="00423CDD" w:rsidRDefault="00A51C95" w:rsidP="009968E6">
            <w:pPr>
              <w:pStyle w:val="Titel"/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6</w:t>
            </w:r>
            <w:r w:rsidR="009968E6" w:rsidRPr="00423CDD">
              <w:rPr>
                <w:sz w:val="64"/>
                <w:szCs w:val="64"/>
              </w:rPr>
              <w:t>. Elst</w:t>
            </w:r>
            <w:r w:rsidR="00EB53B7" w:rsidRPr="00423CDD">
              <w:rPr>
                <w:sz w:val="64"/>
                <w:szCs w:val="64"/>
              </w:rPr>
              <w:t>e</w:t>
            </w:r>
            <w:r w:rsidR="009968E6" w:rsidRPr="00423CDD">
              <w:rPr>
                <w:sz w:val="64"/>
                <w:szCs w:val="64"/>
              </w:rPr>
              <w:t>rberger Stadtlauf</w:t>
            </w:r>
          </w:p>
          <w:p w:rsidR="00772F94" w:rsidRPr="00423CDD" w:rsidRDefault="00EB53B7" w:rsidP="00772F94">
            <w:pPr>
              <w:pStyle w:val="berschriftderVeranstaltung"/>
              <w:spacing w:before="360"/>
            </w:pPr>
            <w:r w:rsidRPr="000B4D54"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2911621</wp:posOffset>
                  </wp:positionH>
                  <wp:positionV relativeFrom="paragraph">
                    <wp:posOffset>361315</wp:posOffset>
                  </wp:positionV>
                  <wp:extent cx="1231154" cy="1426280"/>
                  <wp:effectExtent l="0" t="0" r="7620" b="2540"/>
                  <wp:wrapTight wrapText="bothSides">
                    <wp:wrapPolygon edited="0">
                      <wp:start x="0" y="0"/>
                      <wp:lineTo x="0" y="15580"/>
                      <wp:lineTo x="1672" y="18465"/>
                      <wp:lineTo x="1672" y="18753"/>
                      <wp:lineTo x="6687" y="21350"/>
                      <wp:lineTo x="7356" y="21350"/>
                      <wp:lineTo x="14043" y="21350"/>
                      <wp:lineTo x="14712" y="21350"/>
                      <wp:lineTo x="19728" y="18753"/>
                      <wp:lineTo x="19728" y="18465"/>
                      <wp:lineTo x="21399" y="15580"/>
                      <wp:lineTo x="21399" y="0"/>
                      <wp:lineTo x="0" y="0"/>
                    </wp:wrapPolygon>
                  </wp:wrapTight>
                  <wp:docPr id="1" name="Grafik 1" descr="C:\Users\Schhulleiter\Pictures\Wappen_Elsterbe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hulleiter\Pictures\Wappen_Elsterbe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54" cy="14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alias w:val="Wann:"/>
                <w:tag w:val="Wann:"/>
                <w:id w:val="1610775896"/>
                <w:placeholder>
                  <w:docPart w:val="EFF4BFD222A04690ACEED2FF09D4CCD6"/>
                </w:placeholder>
                <w:temporary/>
                <w:showingPlcHdr/>
                <w15:appearance w15:val="hidden"/>
              </w:sdtPr>
              <w:sdtEndPr/>
              <w:sdtContent>
                <w:r w:rsidR="00772F94" w:rsidRPr="00423CDD">
                  <w:rPr>
                    <w:color w:val="auto"/>
                    <w:lang w:bidi="de-DE"/>
                  </w:rPr>
                  <w:t>Wann</w:t>
                </w:r>
              </w:sdtContent>
            </w:sdt>
          </w:p>
          <w:p w:rsidR="009968E6" w:rsidRDefault="00A51C95" w:rsidP="00772F94">
            <w:pPr>
              <w:pStyle w:val="InformationenzurVeranstaltung"/>
            </w:pPr>
            <w:r>
              <w:t>07</w:t>
            </w:r>
            <w:r w:rsidR="009968E6">
              <w:t>. Mai 202</w:t>
            </w:r>
            <w:r>
              <w:t>3</w:t>
            </w:r>
            <w:r w:rsidR="009968E6">
              <w:t xml:space="preserve">  </w:t>
            </w:r>
          </w:p>
          <w:p w:rsidR="00772F94" w:rsidRDefault="009968E6" w:rsidP="00772F94">
            <w:pPr>
              <w:pStyle w:val="InformationenzurVeranstaltung"/>
              <w:rPr>
                <w:sz w:val="56"/>
                <w:szCs w:val="56"/>
              </w:rPr>
            </w:pPr>
            <w:r>
              <w:t xml:space="preserve"> </w:t>
            </w:r>
            <w:r w:rsidR="00423CDD">
              <w:rPr>
                <w:sz w:val="56"/>
                <w:szCs w:val="56"/>
              </w:rPr>
              <w:t>Start:</w:t>
            </w:r>
            <w:r w:rsidR="006B76E0">
              <w:rPr>
                <w:sz w:val="56"/>
                <w:szCs w:val="56"/>
              </w:rPr>
              <w:t xml:space="preserve"> </w:t>
            </w:r>
            <w:r w:rsidR="00A51C95">
              <w:rPr>
                <w:sz w:val="56"/>
                <w:szCs w:val="56"/>
              </w:rPr>
              <w:t>09.30</w:t>
            </w:r>
            <w:r w:rsidRPr="009968E6">
              <w:rPr>
                <w:sz w:val="56"/>
                <w:szCs w:val="56"/>
              </w:rPr>
              <w:t xml:space="preserve"> Uhr </w:t>
            </w:r>
          </w:p>
          <w:p w:rsidR="00423CDD" w:rsidRDefault="00423CDD" w:rsidP="00772F94">
            <w:pPr>
              <w:pStyle w:val="InformationenzurVeranstaltung"/>
              <w:rPr>
                <w:sz w:val="56"/>
                <w:szCs w:val="56"/>
              </w:rPr>
            </w:pPr>
          </w:p>
          <w:p w:rsidR="00423CDD" w:rsidRPr="00423CDD" w:rsidRDefault="00423CDD" w:rsidP="00772F94">
            <w:pPr>
              <w:pStyle w:val="InformationenzurVeranstaltung"/>
              <w:rPr>
                <w:sz w:val="28"/>
              </w:rPr>
            </w:pPr>
            <w:r>
              <w:rPr>
                <w:sz w:val="28"/>
              </w:rPr>
              <w:t>Anmeldung ab 08.30 Uhr  am Markt</w:t>
            </w:r>
          </w:p>
          <w:p w:rsidR="00772F94" w:rsidRPr="00B50BC1" w:rsidRDefault="00236124" w:rsidP="00772F94">
            <w:pPr>
              <w:pStyle w:val="berschriftderVeranstaltung"/>
              <w:rPr>
                <w:color w:val="auto"/>
              </w:rPr>
            </w:pPr>
            <w:sdt>
              <w:sdtPr>
                <w:rPr>
                  <w:color w:val="auto"/>
                </w:rPr>
                <w:alias w:val="Wo:"/>
                <w:tag w:val="Wo:"/>
                <w:id w:val="-693540502"/>
                <w:placeholder>
                  <w:docPart w:val="61E5FE0FBE974DDE92D69B9545B425CD"/>
                </w:placeholder>
                <w:temporary/>
                <w:showingPlcHdr/>
                <w15:appearance w15:val="hidden"/>
              </w:sdtPr>
              <w:sdtEndPr/>
              <w:sdtContent>
                <w:r w:rsidR="00772F94" w:rsidRPr="00B50BC1">
                  <w:rPr>
                    <w:color w:val="auto"/>
                    <w:lang w:bidi="de-DE"/>
                  </w:rPr>
                  <w:t>Wo</w:t>
                </w:r>
              </w:sdtContent>
            </w:sdt>
          </w:p>
          <w:p w:rsidR="00B20399" w:rsidRPr="00B50BC1" w:rsidRDefault="009968E6" w:rsidP="00772F94">
            <w:pPr>
              <w:pStyle w:val="Adresse"/>
              <w:rPr>
                <w:color w:val="auto"/>
                <w:sz w:val="48"/>
                <w:szCs w:val="48"/>
              </w:rPr>
            </w:pPr>
            <w:r w:rsidRPr="00B50BC1">
              <w:rPr>
                <w:color w:val="auto"/>
                <w:sz w:val="48"/>
                <w:szCs w:val="48"/>
              </w:rPr>
              <w:t>Marktplatz Elsterberg</w:t>
            </w:r>
          </w:p>
          <w:p w:rsidR="00EC0073" w:rsidRPr="00423CDD" w:rsidRDefault="009968E6" w:rsidP="00423CDD">
            <w:pPr>
              <w:pStyle w:val="berschriftderVeranstaltung"/>
              <w:spacing w:line="360" w:lineRule="auto"/>
              <w:rPr>
                <w:rFonts w:ascii="ABeeZee" w:hAnsi="ABeeZee"/>
                <w:color w:val="auto"/>
                <w:sz w:val="32"/>
                <w:szCs w:val="32"/>
              </w:rPr>
            </w:pPr>
            <w:r w:rsidRPr="00423CDD">
              <w:rPr>
                <w:rFonts w:ascii="ABeeZee" w:hAnsi="ABeeZee"/>
                <w:color w:val="auto"/>
                <w:sz w:val="32"/>
                <w:szCs w:val="32"/>
              </w:rPr>
              <w:t>im Rahmen des diesjährigen Brunnenfestes</w:t>
            </w:r>
          </w:p>
          <w:p w:rsidR="009968E6" w:rsidRPr="00423CDD" w:rsidRDefault="009968E6" w:rsidP="00423CDD">
            <w:pPr>
              <w:pStyle w:val="berschriftderVeranstaltung"/>
              <w:spacing w:before="120" w:line="360" w:lineRule="auto"/>
              <w:jc w:val="center"/>
              <w:rPr>
                <w:color w:val="auto"/>
                <w:sz w:val="32"/>
                <w:szCs w:val="32"/>
              </w:rPr>
            </w:pPr>
            <w:r w:rsidRPr="00423CDD">
              <w:rPr>
                <w:color w:val="auto"/>
                <w:sz w:val="32"/>
                <w:szCs w:val="32"/>
              </w:rPr>
              <w:t>Eine Laufveranstaltung für Jung und Alt</w:t>
            </w:r>
          </w:p>
          <w:p w:rsidR="009968E6" w:rsidRDefault="004055C4" w:rsidP="00B50BC1">
            <w:pPr>
              <w:pStyle w:val="berschriftderVeranstaltung"/>
              <w:spacing w:before="120" w:line="240" w:lineRule="auto"/>
              <w:jc w:val="center"/>
              <w:rPr>
                <w:color w:val="auto"/>
                <w:sz w:val="32"/>
                <w:szCs w:val="32"/>
              </w:rPr>
            </w:pPr>
            <w:r w:rsidRPr="00423CDD">
              <w:rPr>
                <w:color w:val="auto"/>
                <w:sz w:val="32"/>
                <w:szCs w:val="32"/>
              </w:rPr>
              <w:t>in und um Elsterberg</w:t>
            </w:r>
          </w:p>
          <w:p w:rsidR="00423CDD" w:rsidRPr="00423CDD" w:rsidRDefault="00423CDD" w:rsidP="00B50BC1">
            <w:pPr>
              <w:pStyle w:val="berschriftderVeranstaltung"/>
              <w:spacing w:before="120" w:line="240" w:lineRule="auto"/>
              <w:jc w:val="center"/>
              <w:rPr>
                <w:color w:val="auto"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1195363</wp:posOffset>
                  </wp:positionH>
                  <wp:positionV relativeFrom="paragraph">
                    <wp:posOffset>127440</wp:posOffset>
                  </wp:positionV>
                  <wp:extent cx="1715770" cy="112966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344" y="21126"/>
                      <wp:lineTo x="21344" y="0"/>
                      <wp:lineTo x="0" y="0"/>
                    </wp:wrapPolygon>
                  </wp:wrapTight>
                  <wp:docPr id="7" name="Bild 1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0BC1" w:rsidRDefault="00B50BC1" w:rsidP="00B50BC1">
            <w:pPr>
              <w:pStyle w:val="berschriftderVeranstaltung"/>
              <w:spacing w:before="120" w:line="240" w:lineRule="auto"/>
              <w:jc w:val="center"/>
              <w:rPr>
                <w:color w:val="auto"/>
              </w:rPr>
            </w:pPr>
          </w:p>
          <w:p w:rsidR="00B50BC1" w:rsidRDefault="00B50BC1" w:rsidP="00EB53B7">
            <w:pPr>
              <w:pStyle w:val="berschriftderVeranstaltung"/>
              <w:spacing w:before="120" w:line="240" w:lineRule="auto"/>
              <w:jc w:val="center"/>
              <w:rPr>
                <w:rFonts w:ascii="ABeeZee" w:hAnsi="ABeeZee"/>
              </w:rPr>
            </w:pPr>
          </w:p>
          <w:p w:rsidR="00EB53B7" w:rsidRDefault="00EB53B7" w:rsidP="00EB53B7">
            <w:pPr>
              <w:pStyle w:val="berschriftderVeranstaltung"/>
              <w:spacing w:before="120" w:line="240" w:lineRule="auto"/>
              <w:jc w:val="center"/>
              <w:rPr>
                <w:rFonts w:ascii="ABeeZee" w:hAnsi="ABeeZee"/>
              </w:rPr>
            </w:pPr>
          </w:p>
          <w:p w:rsidR="00423CDD" w:rsidRDefault="00423CDD" w:rsidP="00EB53B7">
            <w:pPr>
              <w:pStyle w:val="berschriftderVeranstaltung"/>
              <w:spacing w:before="120" w:line="240" w:lineRule="auto"/>
              <w:jc w:val="center"/>
              <w:rPr>
                <w:rFonts w:ascii="ABeeZee" w:hAnsi="ABeeZee"/>
                <w:sz w:val="32"/>
                <w:szCs w:val="32"/>
              </w:rPr>
            </w:pPr>
          </w:p>
          <w:p w:rsidR="00EB53B7" w:rsidRPr="00EB53B7" w:rsidRDefault="00EB53B7" w:rsidP="00EB53B7">
            <w:pPr>
              <w:pStyle w:val="berschriftderVeranstaltung"/>
              <w:spacing w:before="120" w:line="240" w:lineRule="auto"/>
              <w:jc w:val="center"/>
              <w:rPr>
                <w:rFonts w:ascii="ABeeZee" w:hAnsi="ABeeZee"/>
                <w:sz w:val="32"/>
                <w:szCs w:val="32"/>
              </w:rPr>
            </w:pPr>
            <w:r w:rsidRPr="00EB53B7">
              <w:rPr>
                <w:rFonts w:ascii="ABeeZee" w:hAnsi="ABeeZee"/>
                <w:sz w:val="32"/>
                <w:szCs w:val="32"/>
              </w:rPr>
              <w:t>Rein in die Sportschuhe und los!</w:t>
            </w: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shd w:val="clear" w:color="auto" w:fill="EFEFEF" w:themeFill="accent2" w:themeFillTint="33"/>
            <w:tcMar>
              <w:top w:w="360" w:type="dxa"/>
              <w:left w:w="360" w:type="dxa"/>
              <w:right w:w="72" w:type="dxa"/>
            </w:tcMar>
          </w:tcPr>
          <w:p w:rsidR="000E73B3" w:rsidRDefault="002A5A0C" w:rsidP="000E73B3">
            <w:pPr>
              <w:pStyle w:val="UntertitelzurVeranstaltung"/>
            </w:pPr>
            <w:r>
              <w:t>Laufen und Walken auf verschiedenen Strecken</w:t>
            </w:r>
            <w:r w:rsidR="00423CDD">
              <w:t>:</w:t>
            </w:r>
          </w:p>
          <w:p w:rsidR="00A51C95" w:rsidRPr="00C767AA" w:rsidRDefault="00A51C95" w:rsidP="000E73B3">
            <w:pPr>
              <w:pStyle w:val="UntertitelzurVeranstaltung"/>
            </w:pPr>
          </w:p>
          <w:p w:rsidR="000E73B3" w:rsidRDefault="002A5A0C" w:rsidP="00423CDD">
            <w:pPr>
              <w:pStyle w:val="berschriftderVeranstaltung"/>
              <w:spacing w:before="0" w:line="240" w:lineRule="auto"/>
              <w:rPr>
                <w:color w:val="auto"/>
                <w:szCs w:val="36"/>
              </w:rPr>
            </w:pPr>
            <w:r w:rsidRPr="00B50BC1">
              <w:rPr>
                <w:color w:val="auto"/>
                <w:szCs w:val="36"/>
              </w:rPr>
              <w:t>Ohne Voranmeldung</w:t>
            </w:r>
          </w:p>
          <w:p w:rsidR="00423CDD" w:rsidRPr="00B50BC1" w:rsidRDefault="00423CDD" w:rsidP="00423CDD">
            <w:pPr>
              <w:pStyle w:val="berschriftderVeranstaltung"/>
              <w:spacing w:before="0" w:line="240" w:lineRule="auto"/>
              <w:rPr>
                <w:color w:val="auto"/>
                <w:szCs w:val="36"/>
              </w:rPr>
            </w:pPr>
          </w:p>
          <w:p w:rsidR="00423CDD" w:rsidRDefault="00423CDD" w:rsidP="00423CD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spellStart"/>
            <w:r w:rsidRPr="002A5A0C">
              <w:rPr>
                <w:szCs w:val="24"/>
              </w:rPr>
              <w:t>Finishermedaille</w:t>
            </w:r>
            <w:proofErr w:type="spellEnd"/>
          </w:p>
          <w:p w:rsidR="00423CDD" w:rsidRDefault="00423CDD" w:rsidP="002A5A0C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423CDD" w:rsidRDefault="00423CDD" w:rsidP="002A5A0C">
            <w:pPr>
              <w:rPr>
                <w:szCs w:val="24"/>
              </w:rPr>
            </w:pPr>
          </w:p>
          <w:p w:rsidR="002A5A0C" w:rsidRPr="00423CDD" w:rsidRDefault="002A5A0C" w:rsidP="002A5A0C">
            <w:pPr>
              <w:rPr>
                <w:sz w:val="28"/>
              </w:rPr>
            </w:pPr>
            <w:r w:rsidRPr="00423CDD">
              <w:rPr>
                <w:sz w:val="28"/>
              </w:rPr>
              <w:t xml:space="preserve">Startgebühr: </w:t>
            </w:r>
          </w:p>
          <w:p w:rsidR="00724180" w:rsidRDefault="00724180" w:rsidP="002A5A0C">
            <w:pPr>
              <w:rPr>
                <w:szCs w:val="24"/>
              </w:rPr>
            </w:pPr>
            <w:r>
              <w:rPr>
                <w:szCs w:val="24"/>
              </w:rPr>
              <w:t xml:space="preserve">Kinder bis </w:t>
            </w:r>
            <w:r w:rsidR="002C4F4A">
              <w:rPr>
                <w:szCs w:val="24"/>
              </w:rPr>
              <w:t>10</w:t>
            </w:r>
            <w:r>
              <w:rPr>
                <w:szCs w:val="24"/>
              </w:rPr>
              <w:t xml:space="preserve"> Jahre frei</w:t>
            </w:r>
          </w:p>
          <w:p w:rsidR="002A5A0C" w:rsidRDefault="002A5A0C" w:rsidP="002A5A0C">
            <w:pPr>
              <w:rPr>
                <w:szCs w:val="24"/>
              </w:rPr>
            </w:pPr>
          </w:p>
          <w:p w:rsidR="002A5A0C" w:rsidRDefault="002A5A0C" w:rsidP="002A5A0C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Bambinirunde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2A5A0C" w:rsidRDefault="002A5A0C" w:rsidP="002A5A0C">
            <w:pPr>
              <w:rPr>
                <w:szCs w:val="24"/>
              </w:rPr>
            </w:pPr>
            <w:r>
              <w:rPr>
                <w:szCs w:val="24"/>
              </w:rPr>
              <w:t>für die ganz Kleinen  über 500m</w:t>
            </w:r>
          </w:p>
          <w:p w:rsidR="002A5A0C" w:rsidRDefault="002A5A0C" w:rsidP="002A5A0C">
            <w:pPr>
              <w:rPr>
                <w:szCs w:val="24"/>
              </w:rPr>
            </w:pPr>
          </w:p>
          <w:p w:rsidR="00423CDD" w:rsidRDefault="00A51C95" w:rsidP="002A5A0C">
            <w:pPr>
              <w:rPr>
                <w:szCs w:val="24"/>
              </w:rPr>
            </w:pPr>
            <w:r>
              <w:rPr>
                <w:szCs w:val="24"/>
              </w:rPr>
              <w:t>Kleine R</w:t>
            </w:r>
            <w:r w:rsidR="002A5A0C">
              <w:rPr>
                <w:szCs w:val="24"/>
              </w:rPr>
              <w:t xml:space="preserve">unde </w:t>
            </w:r>
            <w:r>
              <w:rPr>
                <w:szCs w:val="24"/>
              </w:rPr>
              <w:t xml:space="preserve"> </w:t>
            </w:r>
            <w:r w:rsidR="002A5A0C">
              <w:rPr>
                <w:szCs w:val="24"/>
              </w:rPr>
              <w:t xml:space="preserve"> 1,5 km</w:t>
            </w:r>
          </w:p>
          <w:p w:rsidR="00A51C95" w:rsidRDefault="00A51C95" w:rsidP="002A5A0C">
            <w:pPr>
              <w:rPr>
                <w:szCs w:val="24"/>
              </w:rPr>
            </w:pPr>
            <w:r>
              <w:rPr>
                <w:szCs w:val="24"/>
              </w:rPr>
              <w:t>4,- Euro</w:t>
            </w:r>
          </w:p>
          <w:p w:rsidR="002A5A0C" w:rsidRDefault="002A5A0C" w:rsidP="002A5A0C">
            <w:pPr>
              <w:rPr>
                <w:szCs w:val="24"/>
              </w:rPr>
            </w:pPr>
          </w:p>
          <w:p w:rsidR="002A5A0C" w:rsidRDefault="002A5A0C" w:rsidP="002A5A0C">
            <w:pPr>
              <w:rPr>
                <w:szCs w:val="24"/>
              </w:rPr>
            </w:pPr>
            <w:r>
              <w:rPr>
                <w:szCs w:val="24"/>
              </w:rPr>
              <w:t xml:space="preserve">Mittelrunde Ca. </w:t>
            </w:r>
            <w:r w:rsidR="00A51C95">
              <w:rPr>
                <w:szCs w:val="24"/>
              </w:rPr>
              <w:t>6</w:t>
            </w:r>
            <w:r w:rsidR="00FA42AE">
              <w:rPr>
                <w:szCs w:val="24"/>
              </w:rPr>
              <w:t xml:space="preserve"> km</w:t>
            </w:r>
          </w:p>
          <w:p w:rsidR="00FA42AE" w:rsidRDefault="00423CDD" w:rsidP="002A5A0C">
            <w:pPr>
              <w:rPr>
                <w:szCs w:val="24"/>
              </w:rPr>
            </w:pPr>
            <w:r>
              <w:rPr>
                <w:szCs w:val="24"/>
              </w:rPr>
              <w:t>6 Euro</w:t>
            </w:r>
          </w:p>
          <w:p w:rsidR="00423CDD" w:rsidRDefault="00423CDD" w:rsidP="002A5A0C">
            <w:pPr>
              <w:rPr>
                <w:szCs w:val="24"/>
              </w:rPr>
            </w:pPr>
          </w:p>
          <w:p w:rsidR="00A76912" w:rsidRDefault="00FA42AE" w:rsidP="002A5A0C">
            <w:pPr>
              <w:rPr>
                <w:szCs w:val="24"/>
              </w:rPr>
            </w:pPr>
            <w:r>
              <w:rPr>
                <w:szCs w:val="24"/>
              </w:rPr>
              <w:t>Große Runde</w:t>
            </w:r>
            <w:r w:rsidR="00423CDD">
              <w:rPr>
                <w:szCs w:val="24"/>
              </w:rPr>
              <w:t xml:space="preserve"> </w:t>
            </w:r>
            <w:r>
              <w:rPr>
                <w:szCs w:val="24"/>
              </w:rPr>
              <w:t>Ca. 1</w:t>
            </w:r>
            <w:r w:rsidR="00A51C95">
              <w:rPr>
                <w:szCs w:val="24"/>
              </w:rPr>
              <w:t>3</w:t>
            </w:r>
            <w:r>
              <w:rPr>
                <w:szCs w:val="24"/>
              </w:rPr>
              <w:t xml:space="preserve"> km</w:t>
            </w:r>
          </w:p>
          <w:p w:rsidR="00423CDD" w:rsidRDefault="00423CDD" w:rsidP="002A5A0C">
            <w:pPr>
              <w:rPr>
                <w:szCs w:val="24"/>
              </w:rPr>
            </w:pPr>
            <w:r>
              <w:rPr>
                <w:szCs w:val="24"/>
              </w:rPr>
              <w:t>10 Euro</w:t>
            </w:r>
          </w:p>
          <w:p w:rsidR="00A76912" w:rsidRPr="00A76912" w:rsidRDefault="00423CDD" w:rsidP="00A76912">
            <w:pPr>
              <w:rPr>
                <w:szCs w:val="24"/>
              </w:rPr>
            </w:pPr>
            <w:r w:rsidRPr="00A76912">
              <w:rPr>
                <w:noProof/>
                <w:szCs w:val="24"/>
                <w:lang w:eastAsia="de-D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373380</wp:posOffset>
                  </wp:positionV>
                  <wp:extent cx="95948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ight>
                  <wp:docPr id="2" name="Grafik 2" descr="C:\Users\Schhulleiter\Pictures\Logo Schule\P105004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hulleiter\Pictures\Logo Schule\P105004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6912" w:rsidRPr="00A76912" w:rsidRDefault="00A76912" w:rsidP="00A76912">
            <w:pPr>
              <w:rPr>
                <w:szCs w:val="24"/>
              </w:rPr>
            </w:pPr>
          </w:p>
          <w:p w:rsidR="00A76912" w:rsidRPr="00A76912" w:rsidRDefault="00A76912" w:rsidP="00A76912">
            <w:pPr>
              <w:rPr>
                <w:szCs w:val="24"/>
              </w:rPr>
            </w:pPr>
          </w:p>
          <w:p w:rsidR="00A76912" w:rsidRPr="00A76912" w:rsidRDefault="00A51C95" w:rsidP="00A76912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28571" cy="1428571"/>
                  <wp:effectExtent l="0" t="0" r="635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-150x150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1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912" w:rsidRPr="00A76912" w:rsidRDefault="00A76912" w:rsidP="00A76912">
            <w:pPr>
              <w:rPr>
                <w:szCs w:val="24"/>
              </w:rPr>
            </w:pPr>
          </w:p>
          <w:p w:rsidR="00A76912" w:rsidRPr="00A76912" w:rsidRDefault="00A76912" w:rsidP="00A76912">
            <w:pPr>
              <w:rPr>
                <w:szCs w:val="24"/>
              </w:rPr>
            </w:pPr>
          </w:p>
          <w:p w:rsidR="00A76912" w:rsidRPr="00A76912" w:rsidRDefault="00A76912" w:rsidP="00A76912">
            <w:pPr>
              <w:rPr>
                <w:szCs w:val="24"/>
              </w:rPr>
            </w:pPr>
          </w:p>
          <w:p w:rsidR="00A76912" w:rsidRDefault="00A76912" w:rsidP="00A76912">
            <w:pPr>
              <w:rPr>
                <w:szCs w:val="24"/>
              </w:rPr>
            </w:pPr>
          </w:p>
          <w:p w:rsidR="00A76912" w:rsidRDefault="00A76912" w:rsidP="00A76912">
            <w:pPr>
              <w:rPr>
                <w:szCs w:val="24"/>
              </w:rPr>
            </w:pPr>
          </w:p>
          <w:p w:rsidR="00A76912" w:rsidRDefault="00A76912" w:rsidP="00A76912">
            <w:pPr>
              <w:rPr>
                <w:szCs w:val="24"/>
              </w:rPr>
            </w:pPr>
          </w:p>
          <w:p w:rsidR="00FA42AE" w:rsidRPr="00A76912" w:rsidRDefault="00FA42AE" w:rsidP="00A76912">
            <w:pPr>
              <w:rPr>
                <w:szCs w:val="24"/>
              </w:rPr>
            </w:pPr>
          </w:p>
        </w:tc>
      </w:tr>
    </w:tbl>
    <w:p w:rsidR="00772F94" w:rsidRPr="00C767AA" w:rsidRDefault="00772F94" w:rsidP="004051FA">
      <w:pPr>
        <w:pStyle w:val="KeinLeerraum"/>
      </w:pPr>
    </w:p>
    <w:sectPr w:rsidR="00772F94" w:rsidRPr="00C767AA" w:rsidSect="00A73A7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64" w:right="1080" w:bottom="432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8E6" w:rsidRDefault="009968E6">
      <w:pPr>
        <w:spacing w:line="240" w:lineRule="auto"/>
      </w:pPr>
      <w:r>
        <w:separator/>
      </w:r>
    </w:p>
  </w:endnote>
  <w:endnote w:type="continuationSeparator" w:id="0">
    <w:p w:rsidR="009968E6" w:rsidRDefault="009968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8E6" w:rsidRDefault="009968E6">
      <w:pPr>
        <w:spacing w:line="240" w:lineRule="auto"/>
      </w:pPr>
      <w:r>
        <w:separator/>
      </w:r>
    </w:p>
  </w:footnote>
  <w:footnote w:type="continuationSeparator" w:id="0">
    <w:p w:rsidR="009968E6" w:rsidRDefault="009968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180" w:rsidRDefault="007241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402C5"/>
    <w:multiLevelType w:val="hybridMultilevel"/>
    <w:tmpl w:val="E1644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8E6"/>
    <w:rsid w:val="0003525F"/>
    <w:rsid w:val="000A7C30"/>
    <w:rsid w:val="000B4D54"/>
    <w:rsid w:val="000E73B3"/>
    <w:rsid w:val="00101CD4"/>
    <w:rsid w:val="001519DA"/>
    <w:rsid w:val="001C5AD3"/>
    <w:rsid w:val="00277FE7"/>
    <w:rsid w:val="00281AD9"/>
    <w:rsid w:val="002A3C63"/>
    <w:rsid w:val="002A5A0C"/>
    <w:rsid w:val="002C4F4A"/>
    <w:rsid w:val="003734D1"/>
    <w:rsid w:val="003E38DA"/>
    <w:rsid w:val="004051FA"/>
    <w:rsid w:val="004055C4"/>
    <w:rsid w:val="004134A3"/>
    <w:rsid w:val="00423CDD"/>
    <w:rsid w:val="00434225"/>
    <w:rsid w:val="004564CA"/>
    <w:rsid w:val="00501AF7"/>
    <w:rsid w:val="00552504"/>
    <w:rsid w:val="005A1489"/>
    <w:rsid w:val="005F7E71"/>
    <w:rsid w:val="00616CC1"/>
    <w:rsid w:val="006624C5"/>
    <w:rsid w:val="00694FAC"/>
    <w:rsid w:val="006B76E0"/>
    <w:rsid w:val="00724180"/>
    <w:rsid w:val="00772F94"/>
    <w:rsid w:val="0079666F"/>
    <w:rsid w:val="007D6CF7"/>
    <w:rsid w:val="00804616"/>
    <w:rsid w:val="00900533"/>
    <w:rsid w:val="009968E6"/>
    <w:rsid w:val="009A7367"/>
    <w:rsid w:val="009C67F5"/>
    <w:rsid w:val="009E788F"/>
    <w:rsid w:val="00A267DE"/>
    <w:rsid w:val="00A51C95"/>
    <w:rsid w:val="00A73A7F"/>
    <w:rsid w:val="00A76912"/>
    <w:rsid w:val="00A93657"/>
    <w:rsid w:val="00AF3FE1"/>
    <w:rsid w:val="00B06A90"/>
    <w:rsid w:val="00B20399"/>
    <w:rsid w:val="00B50BC1"/>
    <w:rsid w:val="00C767AA"/>
    <w:rsid w:val="00C947AE"/>
    <w:rsid w:val="00CB65BD"/>
    <w:rsid w:val="00DA1AA8"/>
    <w:rsid w:val="00EB130A"/>
    <w:rsid w:val="00EB53B7"/>
    <w:rsid w:val="00EC0073"/>
    <w:rsid w:val="00EE327C"/>
    <w:rsid w:val="00EF0497"/>
    <w:rsid w:val="00EF27C6"/>
    <w:rsid w:val="00F91C64"/>
    <w:rsid w:val="00FA0090"/>
    <w:rsid w:val="00FA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355DE85"/>
  <w15:chartTrackingRefBased/>
  <w15:docId w15:val="{B11B24E4-C236-4834-B5C9-13A0DEEC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de-DE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91C64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berschrift2">
    <w:name w:val="heading 2"/>
    <w:basedOn w:val="Standard"/>
    <w:next w:val="Standard"/>
    <w:link w:val="berschrift2Zchn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eich">
    <w:name w:val="Tabellenbereich"/>
    <w:basedOn w:val="Standard"/>
    <w:uiPriority w:val="99"/>
    <w:semiHidden/>
    <w:pPr>
      <w:spacing w:line="120" w:lineRule="exact"/>
    </w:pPr>
    <w:rPr>
      <w:sz w:val="22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elZchn">
    <w:name w:val="Titel Zchn"/>
    <w:basedOn w:val="Absatz-Standardschriftart"/>
    <w:link w:val="Titel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Fett">
    <w:name w:val="Strong"/>
    <w:basedOn w:val="Absatz-Standardschriftar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berschriftderVeranstaltung">
    <w:name w:val="Überschrift der Veranstaltung"/>
    <w:basedOn w:val="Standard"/>
    <w:uiPriority w:val="3"/>
    <w:qFormat/>
    <w:rsid w:val="00F91C64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36"/>
    </w:rPr>
  </w:style>
  <w:style w:type="paragraph" w:customStyle="1" w:styleId="InformationenzurVeranstaltung">
    <w:name w:val="Informationen zur Veranstaltung"/>
    <w:basedOn w:val="Standard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resse">
    <w:name w:val="Adresse"/>
    <w:basedOn w:val="Standard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Standard"/>
    <w:uiPriority w:val="6"/>
    <w:unhideWhenUsed/>
    <w:qFormat/>
    <w:pPr>
      <w:spacing w:line="276" w:lineRule="auto"/>
    </w:pPr>
  </w:style>
  <w:style w:type="paragraph" w:customStyle="1" w:styleId="UntertitelzurVeranstaltung">
    <w:name w:val="Untertitel zur Veranstaltung"/>
    <w:basedOn w:val="Standard"/>
    <w:uiPriority w:val="7"/>
    <w:qFormat/>
    <w:rsid w:val="00F91C64"/>
    <w:pPr>
      <w:spacing w:line="216" w:lineRule="auto"/>
    </w:pPr>
    <w:rPr>
      <w:rFonts w:asciiTheme="majorHAnsi" w:eastAsiaTheme="majorEastAsia" w:hAnsiTheme="majorHAnsi" w:cstheme="majorBidi"/>
      <w:caps/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1A1A1A" w:themeColor="text2"/>
      <w:u w:val="none"/>
    </w:rPr>
  </w:style>
  <w:style w:type="character" w:styleId="Platzhaltertext">
    <w:name w:val="Placeholder Text"/>
    <w:basedOn w:val="Absatz-Standardschriftart"/>
    <w:uiPriority w:val="99"/>
    <w:semiHidden/>
    <w:rsid w:val="00EE327C"/>
    <w:rPr>
      <w:color w:val="404040" w:themeColor="background2" w:themeShade="80"/>
    </w:rPr>
  </w:style>
  <w:style w:type="paragraph" w:styleId="Kopfzeile">
    <w:name w:val="header"/>
    <w:basedOn w:val="Standard"/>
    <w:link w:val="KopfzeileZchn"/>
    <w:uiPriority w:val="99"/>
    <w:unhideWhenUsed/>
    <w:rsid w:val="00EE327C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327C"/>
  </w:style>
  <w:style w:type="paragraph" w:styleId="Fuzeile">
    <w:name w:val="footer"/>
    <w:basedOn w:val="Standard"/>
    <w:link w:val="FuzeileZchn"/>
    <w:uiPriority w:val="99"/>
    <w:unhideWhenUsed/>
    <w:rsid w:val="00501AF7"/>
    <w:pPr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1A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5F7E71"/>
  </w:style>
  <w:style w:type="paragraph" w:styleId="Textkrper">
    <w:name w:val="Body Text"/>
    <w:basedOn w:val="Standard"/>
    <w:link w:val="TextkrperZchn"/>
    <w:uiPriority w:val="99"/>
    <w:semiHidden/>
    <w:unhideWhenUsed/>
    <w:rsid w:val="005F7E7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F7E71"/>
  </w:style>
  <w:style w:type="paragraph" w:styleId="Textkrper2">
    <w:name w:val="Body Text 2"/>
    <w:basedOn w:val="Standard"/>
    <w:link w:val="Textkrper2Zchn"/>
    <w:uiPriority w:val="99"/>
    <w:semiHidden/>
    <w:unhideWhenUsed/>
    <w:rsid w:val="005F7E7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F7E71"/>
  </w:style>
  <w:style w:type="paragraph" w:styleId="Textkrper3">
    <w:name w:val="Body Text 3"/>
    <w:basedOn w:val="Standard"/>
    <w:link w:val="Textkrper3Zchn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F7E71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F7E7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5F7E71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5F7E71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5F7E71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5F7E71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5F7E71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5F7E71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F7E71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5F7E71"/>
  </w:style>
  <w:style w:type="table" w:styleId="FarbigesRaster">
    <w:name w:val="Colorful Grid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F7E71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7E71"/>
    <w:rPr>
      <w:sz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7E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7E71"/>
    <w:rPr>
      <w:b/>
      <w:bCs/>
      <w:sz w:val="22"/>
    </w:rPr>
  </w:style>
  <w:style w:type="table" w:styleId="DunkleListe">
    <w:name w:val="Dark List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5F7E71"/>
  </w:style>
  <w:style w:type="character" w:customStyle="1" w:styleId="DatumZchn">
    <w:name w:val="Datum Zchn"/>
    <w:basedOn w:val="Absatz-Standardschriftart"/>
    <w:link w:val="Datum"/>
    <w:uiPriority w:val="99"/>
    <w:semiHidden/>
    <w:rsid w:val="005F7E71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5F7E71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5F7E71"/>
  </w:style>
  <w:style w:type="character" w:styleId="Hervorhebung">
    <w:name w:val="Emphasis"/>
    <w:basedOn w:val="Absatz-Standardschriftart"/>
    <w:uiPriority w:val="20"/>
    <w:semiHidden/>
    <w:unhideWhenUsed/>
    <w:qFormat/>
    <w:rsid w:val="005F7E71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5F7E71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F7E71"/>
    <w:rPr>
      <w:sz w:val="22"/>
    </w:rPr>
  </w:style>
  <w:style w:type="paragraph" w:styleId="Umschlagadresse">
    <w:name w:val="envelope address"/>
    <w:basedOn w:val="Standard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unotenzeichen">
    <w:name w:val="footnote reference"/>
    <w:basedOn w:val="Absatz-Standardschriftart"/>
    <w:uiPriority w:val="99"/>
    <w:semiHidden/>
    <w:unhideWhenUsed/>
    <w:rsid w:val="005F7E71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7E71"/>
    <w:rPr>
      <w:sz w:val="22"/>
    </w:rPr>
  </w:style>
  <w:style w:type="table" w:styleId="Gitternetztabelle1hell">
    <w:name w:val="Grid Table 1 Light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5F7E71"/>
  </w:style>
  <w:style w:type="paragraph" w:styleId="HTMLAdresse">
    <w:name w:val="HTML Address"/>
    <w:basedOn w:val="Standard"/>
    <w:link w:val="HTMLAdresseZchn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5F7E71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5F7E71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F7E71"/>
    <w:rPr>
      <w:rFonts w:ascii="Consolas" w:hAnsi="Consolas"/>
      <w:sz w:val="22"/>
    </w:rPr>
  </w:style>
  <w:style w:type="character" w:styleId="HTMLBeispiel">
    <w:name w:val="HTML Sample"/>
    <w:basedOn w:val="Absatz-Standardschriftar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5F7E71"/>
    <w:rPr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EE327C"/>
    <w:rPr>
      <w:i/>
      <w:iCs/>
      <w:color w:val="696700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5F7E71"/>
  </w:style>
  <w:style w:type="paragraph" w:styleId="Liste">
    <w:name w:val="List"/>
    <w:basedOn w:val="Standard"/>
    <w:uiPriority w:val="99"/>
    <w:semiHidden/>
    <w:unhideWhenUsed/>
    <w:rsid w:val="005F7E71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5F7E71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5F7E71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5F7E71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5F7E71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unhideWhenUsed/>
    <w:qFormat/>
    <w:rsid w:val="005F7E71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entabelle2">
    <w:name w:val="List Table 2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entabelle3">
    <w:name w:val="List Table 3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F7E71"/>
    <w:rPr>
      <w:rFonts w:ascii="Consolas" w:hAnsi="Consolas"/>
      <w:sz w:val="22"/>
    </w:rPr>
  </w:style>
  <w:style w:type="table" w:styleId="MittleresRaster1">
    <w:name w:val="Medium Grid 1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uiPriority w:val="19"/>
    <w:qFormat/>
    <w:rsid w:val="005F7E71"/>
    <w:pPr>
      <w:spacing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5F7E71"/>
    <w:rPr>
      <w:rFonts w:ascii="Times New Roman" w:hAnsi="Times New Roman" w:cs="Times New Roman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5F7E71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5F7E71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5F7E71"/>
  </w:style>
  <w:style w:type="character" w:styleId="Seitenzahl">
    <w:name w:val="page number"/>
    <w:basedOn w:val="Absatz-Standardschriftart"/>
    <w:uiPriority w:val="99"/>
    <w:semiHidden/>
    <w:unhideWhenUsed/>
    <w:rsid w:val="005F7E71"/>
  </w:style>
  <w:style w:type="table" w:styleId="EinfacheTabelle1">
    <w:name w:val="Plain Table 1"/>
    <w:basedOn w:val="NormaleTabelle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F7E71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5F7E71"/>
    <w:rPr>
      <w:i/>
      <w:iCs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5F7E71"/>
  </w:style>
  <w:style w:type="character" w:customStyle="1" w:styleId="AnredeZchn">
    <w:name w:val="Anrede Zchn"/>
    <w:basedOn w:val="Absatz-Standardschriftart"/>
    <w:link w:val="Anrede"/>
    <w:uiPriority w:val="99"/>
    <w:semiHidden/>
    <w:rsid w:val="005F7E71"/>
  </w:style>
  <w:style w:type="paragraph" w:styleId="Unterschrift">
    <w:name w:val="Signature"/>
    <w:basedOn w:val="Standard"/>
    <w:link w:val="UnterschriftZchn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5F7E71"/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5F7E71"/>
    <w:pPr>
      <w:ind w:left="280" w:hanging="28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5F7E71"/>
  </w:style>
  <w:style w:type="table" w:styleId="TabelleProfessionell">
    <w:name w:val="Table Professional"/>
    <w:basedOn w:val="NormaleTabelle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7E7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F7E71"/>
    <w:pPr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F7E71"/>
    <w:pPr>
      <w:spacing w:after="100"/>
      <w:ind w:left="56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F7E71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F7E71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F7E71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F7E71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F7E71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F7E71"/>
    <w:pPr>
      <w:spacing w:after="100"/>
      <w:ind w:left="224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hulleiter\AppData\Roaming\Microsoft\Templates\Einfacher%20Handzett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F4BFD222A04690ACEED2FF09D4CC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24D6EB-F41B-4610-AAFF-41EB42F6064D}"/>
      </w:docPartPr>
      <w:docPartBody>
        <w:p w:rsidR="00AA7BD1" w:rsidRDefault="00AA7BD1">
          <w:pPr>
            <w:pStyle w:val="EFF4BFD222A04690ACEED2FF09D4CCD6"/>
          </w:pPr>
          <w:r w:rsidRPr="005A1489">
            <w:rPr>
              <w:lang w:val="en-US" w:bidi="de-DE"/>
            </w:rPr>
            <w:t>Wann</w:t>
          </w:r>
        </w:p>
      </w:docPartBody>
    </w:docPart>
    <w:docPart>
      <w:docPartPr>
        <w:name w:val="61E5FE0FBE974DDE92D69B9545B425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0A38E8-6A67-41DA-909A-DC1A9A304651}"/>
      </w:docPartPr>
      <w:docPartBody>
        <w:p w:rsidR="00AA7BD1" w:rsidRDefault="00AA7BD1">
          <w:pPr>
            <w:pStyle w:val="61E5FE0FBE974DDE92D69B9545B425CD"/>
          </w:pPr>
          <w:r w:rsidRPr="005A1489">
            <w:rPr>
              <w:lang w:val="en-US" w:bidi="de-DE"/>
            </w:rPr>
            <w:t>Wo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D1"/>
    <w:rsid w:val="00A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767128B36F542719E2712F1FA9CBC52">
    <w:name w:val="C767128B36F542719E2712F1FA9CBC52"/>
  </w:style>
  <w:style w:type="character" w:styleId="Fett">
    <w:name w:val="Strong"/>
    <w:basedOn w:val="Absatz-Standardschriftart"/>
    <w:uiPriority w:val="2"/>
    <w:qFormat/>
    <w:rPr>
      <w:b w:val="0"/>
      <w:bCs w:val="0"/>
      <w:color w:val="2F5496" w:themeColor="accent1" w:themeShade="BF"/>
    </w:rPr>
  </w:style>
  <w:style w:type="paragraph" w:customStyle="1" w:styleId="4D4A00676B854233AF7C51A2358B99DC">
    <w:name w:val="4D4A00676B854233AF7C51A2358B99DC"/>
  </w:style>
  <w:style w:type="paragraph" w:customStyle="1" w:styleId="EFF4BFD222A04690ACEED2FF09D4CCD6">
    <w:name w:val="EFF4BFD222A04690ACEED2FF09D4CCD6"/>
  </w:style>
  <w:style w:type="paragraph" w:customStyle="1" w:styleId="D140A59F22184AACA917FA2F0A112286">
    <w:name w:val="D140A59F22184AACA917FA2F0A112286"/>
  </w:style>
  <w:style w:type="paragraph" w:customStyle="1" w:styleId="19E0F14C7BF04FB2BF96974F54B24903">
    <w:name w:val="19E0F14C7BF04FB2BF96974F54B24903"/>
  </w:style>
  <w:style w:type="paragraph" w:customStyle="1" w:styleId="16147E93AA934DD490985BEBB76AA068">
    <w:name w:val="16147E93AA934DD490985BEBB76AA068"/>
  </w:style>
  <w:style w:type="paragraph" w:customStyle="1" w:styleId="61E5FE0FBE974DDE92D69B9545B425CD">
    <w:name w:val="61E5FE0FBE974DDE92D69B9545B425CD"/>
  </w:style>
  <w:style w:type="paragraph" w:customStyle="1" w:styleId="EAB96326A7FA4420B30A9766FCA84565">
    <w:name w:val="EAB96326A7FA4420B30A9766FCA84565"/>
  </w:style>
  <w:style w:type="paragraph" w:customStyle="1" w:styleId="959ADF0D4C6A4ECB838146D00B2173E8">
    <w:name w:val="959ADF0D4C6A4ECB838146D00B2173E8"/>
  </w:style>
  <w:style w:type="paragraph" w:customStyle="1" w:styleId="17784AF3486E42CDB38F7CE7C9EDF38E">
    <w:name w:val="17784AF3486E42CDB38F7CE7C9EDF38E"/>
  </w:style>
  <w:style w:type="paragraph" w:customStyle="1" w:styleId="D0C061DA3B374EE08F4D7EC9F11518D0">
    <w:name w:val="D0C061DA3B374EE08F4D7EC9F11518D0"/>
  </w:style>
  <w:style w:type="paragraph" w:customStyle="1" w:styleId="EB4681D04E1E40BF8D00CA47FFC3A18A">
    <w:name w:val="EB4681D04E1E40BF8D00CA47FFC3A18A"/>
  </w:style>
  <w:style w:type="paragraph" w:customStyle="1" w:styleId="D9EA615F0F4445718BDBB7DB831933C1">
    <w:name w:val="D9EA615F0F4445718BDBB7DB831933C1"/>
  </w:style>
  <w:style w:type="paragraph" w:customStyle="1" w:styleId="60587F41315D472DB5D4D78516B98D41">
    <w:name w:val="60587F41315D472DB5D4D78516B98D41"/>
  </w:style>
  <w:style w:type="paragraph" w:customStyle="1" w:styleId="29FF77653C6447ECA7E79EEF2AD982B3">
    <w:name w:val="29FF77653C6447ECA7E79EEF2AD982B3"/>
  </w:style>
  <w:style w:type="paragraph" w:customStyle="1" w:styleId="71AC740796094D01B044AEF9B4F42A8F">
    <w:name w:val="71AC740796094D01B044AEF9B4F42A8F"/>
  </w:style>
  <w:style w:type="paragraph" w:customStyle="1" w:styleId="3A353A99DE8C43D7978EC004B8BC60AE">
    <w:name w:val="3A353A99DE8C43D7978EC004B8BC60AE"/>
  </w:style>
  <w:style w:type="paragraph" w:customStyle="1" w:styleId="C7D27A715F4E4DA68BABCAB7D6B81D1B">
    <w:name w:val="C7D27A715F4E4DA68BABCAB7D6B81D1B"/>
  </w:style>
  <w:style w:type="paragraph" w:customStyle="1" w:styleId="7791B0915DFB43C7B5171A7ECC940025">
    <w:name w:val="7791B0915DFB43C7B5171A7ECC940025"/>
  </w:style>
  <w:style w:type="paragraph" w:customStyle="1" w:styleId="5153BD9A52994726BCA97AB8E6737635">
    <w:name w:val="5153BD9A52994726BCA97AB8E6737635"/>
  </w:style>
  <w:style w:type="paragraph" w:customStyle="1" w:styleId="A9D3F6AA422D458888809C10CB5EA782">
    <w:name w:val="A9D3F6AA422D458888809C10CB5EA782"/>
  </w:style>
  <w:style w:type="paragraph" w:customStyle="1" w:styleId="C1815C30061946718DBB23A29BF5580D">
    <w:name w:val="C1815C30061946718DBB23A29BF5580D"/>
  </w:style>
  <w:style w:type="paragraph" w:customStyle="1" w:styleId="8B91CB22F7E641BFA494A0EDFC439342">
    <w:name w:val="8B91CB22F7E641BFA494A0EDFC439342"/>
  </w:style>
  <w:style w:type="paragraph" w:customStyle="1" w:styleId="F862B97795B447499E45600102462B3B">
    <w:name w:val="F862B97795B447499E45600102462B3B"/>
  </w:style>
  <w:style w:type="paragraph" w:customStyle="1" w:styleId="1CDE2905708B41D1A0D201F1001A54C6">
    <w:name w:val="1CDE2905708B41D1A0D201F1001A54C6"/>
  </w:style>
  <w:style w:type="paragraph" w:customStyle="1" w:styleId="B28787C8A9B041E5828E2674C476AB50">
    <w:name w:val="B28787C8A9B041E5828E2674C476AB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E16192-2391-40FB-A908-5612C8391E1D}">
  <ds:schemaRefs>
    <ds:schemaRef ds:uri="40262f94-9f35-4ac3-9a90-690165a166b7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4f35948-e619-41b3-aa29-22878b09cfd2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4AA472-2B56-4941-9552-F93DEC85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Einfacher Handzettel.dotx</Template>
  <TotalTime>0</TotalTime>
  <Pages>1</Pages>
  <Words>77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Elsterberger Stadtlauf</vt:lpstr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Elsterberger Stadtlauf</dc:title>
  <dc:creator>Schhulleiter</dc:creator>
  <cp:lastModifiedBy>T.Mueller</cp:lastModifiedBy>
  <cp:revision>3</cp:revision>
  <dcterms:created xsi:type="dcterms:W3CDTF">2023-03-27T07:05:00Z</dcterms:created>
  <dcterms:modified xsi:type="dcterms:W3CDTF">2023-03-27T07:16:00Z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